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0A" w:rsidRDefault="001E560A" w:rsidP="00182EA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82EA7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1E560A" w:rsidRPr="00182EA7" w:rsidRDefault="001E560A" w:rsidP="00182EA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60A" w:rsidRPr="00182EA7" w:rsidRDefault="001E560A" w:rsidP="00182E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2EA7">
        <w:rPr>
          <w:rFonts w:ascii="Times New Roman" w:hAnsi="Times New Roman"/>
          <w:sz w:val="28"/>
          <w:szCs w:val="28"/>
        </w:rPr>
        <w:t>С 01 апреля 2019 года начнется комплектование детских садов г.Казани на новый 2019/2020 учебный год.</w:t>
      </w:r>
    </w:p>
    <w:p w:rsidR="001E560A" w:rsidRPr="00182EA7" w:rsidRDefault="001E560A" w:rsidP="00182EA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2EA7">
        <w:rPr>
          <w:rFonts w:ascii="Times New Roman" w:hAnsi="Times New Roman"/>
          <w:sz w:val="28"/>
          <w:szCs w:val="28"/>
        </w:rPr>
        <w:t xml:space="preserve">В связи с этим родителям, имеющим льготы по зачислению ребенка в детский сад и имеющим в автоматизированной информационной системе «Электронный детский сад» статус «Подтверждение льгот» необходимо подтвердить льготу в </w:t>
      </w:r>
      <w:r>
        <w:rPr>
          <w:rFonts w:ascii="Times New Roman" w:hAnsi="Times New Roman"/>
          <w:sz w:val="28"/>
          <w:szCs w:val="28"/>
        </w:rPr>
        <w:t>многофункциональном центре государственных и муниципальных услуг по адресу: пр.Победы, д.214, прием граждан – ежедневно.</w:t>
      </w:r>
      <w:bookmarkStart w:id="0" w:name="_GoBack"/>
      <w:bookmarkEnd w:id="0"/>
    </w:p>
    <w:sectPr w:rsidR="001E560A" w:rsidRPr="00182EA7" w:rsidSect="00D3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2EA7"/>
    <w:rsid w:val="000228B2"/>
    <w:rsid w:val="00171E9B"/>
    <w:rsid w:val="00182EA7"/>
    <w:rsid w:val="001E560A"/>
    <w:rsid w:val="00D344DD"/>
    <w:rsid w:val="00D94E56"/>
    <w:rsid w:val="00E0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4D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68</Words>
  <Characters>393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Алфия Халилова</dc:creator>
  <cp:keywords/>
  <dc:description/>
  <cp:lastModifiedBy>User</cp:lastModifiedBy>
  <cp:revision>2</cp:revision>
  <dcterms:created xsi:type="dcterms:W3CDTF">2019-03-15T06:54:00Z</dcterms:created>
  <dcterms:modified xsi:type="dcterms:W3CDTF">2019-03-15T06:54:00Z</dcterms:modified>
</cp:coreProperties>
</file>